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E0A49" w14:textId="77777777" w:rsidR="000448EB" w:rsidRDefault="000448EB" w:rsidP="000448EB">
      <w:pPr>
        <w:pStyle w:val="Heading1"/>
      </w:pPr>
    </w:p>
    <w:p w14:paraId="3C87BCEA" w14:textId="445988E7" w:rsidR="000448EB" w:rsidRPr="00B271E5" w:rsidRDefault="00B271E5" w:rsidP="000448EB">
      <w:pPr>
        <w:pStyle w:val="Heading2"/>
        <w:rPr>
          <w:i/>
          <w:iCs/>
        </w:rPr>
      </w:pPr>
      <w:r>
        <w:rPr>
          <w:i/>
          <w:iCs/>
        </w:rPr>
        <w:t>(Date)</w:t>
      </w:r>
    </w:p>
    <w:p w14:paraId="3E673739" w14:textId="4D2F4CE1" w:rsidR="000448EB" w:rsidRPr="001A3A5E" w:rsidRDefault="00A963B6" w:rsidP="000448EB">
      <w:pPr>
        <w:spacing w:before="240" w:after="240"/>
        <w:rPr>
          <w:i/>
          <w:iCs/>
        </w:rPr>
      </w:pPr>
      <w:r>
        <w:t>Dear</w:t>
      </w:r>
      <w:r w:rsidR="001A3A5E">
        <w:t xml:space="preserve"> </w:t>
      </w:r>
      <w:r w:rsidR="00EC01F5">
        <w:t>(</w:t>
      </w:r>
      <w:r w:rsidR="001A3A5E">
        <w:rPr>
          <w:i/>
          <w:iCs/>
        </w:rPr>
        <w:t>Name</w:t>
      </w:r>
      <w:r w:rsidR="00EC01F5">
        <w:rPr>
          <w:i/>
          <w:iCs/>
        </w:rPr>
        <w:t>)</w:t>
      </w:r>
      <w:r>
        <w:rPr>
          <w:i/>
          <w:iCs/>
        </w:rPr>
        <w:t xml:space="preserve"> [Professor or Manager]</w:t>
      </w:r>
      <w:r w:rsidRPr="00A963B6">
        <w:t>,</w:t>
      </w:r>
    </w:p>
    <w:p w14:paraId="54D79E4C" w14:textId="20FEED93" w:rsidR="003A397D" w:rsidRPr="003A397D" w:rsidRDefault="003A397D" w:rsidP="003A397D">
      <w:pPr>
        <w:tabs>
          <w:tab w:val="left" w:pos="1573"/>
        </w:tabs>
      </w:pPr>
      <w:r w:rsidRPr="003A397D">
        <w:t xml:space="preserve">I </w:t>
      </w:r>
      <w:r w:rsidR="00B271E5" w:rsidRPr="00B271E5">
        <w:t xml:space="preserve">request your approval to attend the </w:t>
      </w:r>
      <w:proofErr w:type="spellStart"/>
      <w:r w:rsidR="00EC01F5">
        <w:t>LeaderSHPE</w:t>
      </w:r>
      <w:proofErr w:type="spellEnd"/>
      <w:r w:rsidR="00EC01F5">
        <w:t xml:space="preserve"> Live</w:t>
      </w:r>
      <w:r w:rsidR="00B271E5" w:rsidRPr="00B271E5">
        <w:t xml:space="preserve"> Conference in </w:t>
      </w:r>
      <w:r w:rsidR="00EC01F5">
        <w:t>(</w:t>
      </w:r>
      <w:r w:rsidR="00EC01F5" w:rsidRPr="00EC01F5">
        <w:rPr>
          <w:i/>
          <w:iCs/>
        </w:rPr>
        <w:t>location</w:t>
      </w:r>
      <w:r w:rsidR="00EC01F5">
        <w:t xml:space="preserve">) </w:t>
      </w:r>
      <w:r w:rsidR="00B271E5" w:rsidRPr="00B271E5">
        <w:t>from</w:t>
      </w:r>
      <w:r w:rsidR="00EC01F5">
        <w:t xml:space="preserve"> (</w:t>
      </w:r>
      <w:r w:rsidR="00EC01F5" w:rsidRPr="00EC01F5">
        <w:rPr>
          <w:i/>
          <w:iCs/>
        </w:rPr>
        <w:t>dates</w:t>
      </w:r>
      <w:r w:rsidR="00EC01F5">
        <w:rPr>
          <w:i/>
          <w:iCs/>
        </w:rPr>
        <w:t>)</w:t>
      </w:r>
      <w:r w:rsidRPr="003A397D">
        <w:t>, 2023.</w:t>
      </w:r>
    </w:p>
    <w:p w14:paraId="6EE0ADB6" w14:textId="0D81DE40" w:rsidR="003A397D" w:rsidRPr="003A397D" w:rsidRDefault="003A397D" w:rsidP="003A397D">
      <w:pPr>
        <w:tabs>
          <w:tab w:val="left" w:pos="1573"/>
        </w:tabs>
      </w:pPr>
      <w:r w:rsidRPr="003A397D">
        <w:t xml:space="preserve">This conference offers professional development and learning opportunities for </w:t>
      </w:r>
      <w:r w:rsidR="00B06B51">
        <w:t xml:space="preserve">leading Hispanics in STEM. </w:t>
      </w:r>
      <w:r w:rsidR="009952A1">
        <w:t>The in-person event</w:t>
      </w:r>
      <w:r w:rsidRPr="003A397D">
        <w:t xml:space="preserve"> will feature </w:t>
      </w:r>
      <w:r w:rsidR="00DA316B">
        <w:t>keynote speakers</w:t>
      </w:r>
      <w:r w:rsidRPr="003A397D">
        <w:t xml:space="preserve"> and in-depth workshops</w:t>
      </w:r>
      <w:r w:rsidR="00DA316B">
        <w:t xml:space="preserve"> focused on </w:t>
      </w:r>
      <w:r w:rsidR="00F40D26">
        <w:t>leadership</w:t>
      </w:r>
      <w:r w:rsidRPr="003A397D">
        <w:t xml:space="preserve">. Additionally, the event offers a dynamic </w:t>
      </w:r>
      <w:r w:rsidR="00F40D26">
        <w:t>sponsor showcase</w:t>
      </w:r>
      <w:r w:rsidRPr="003A397D">
        <w:t xml:space="preserve">, mentorship opportunities featuring one-on-one </w:t>
      </w:r>
      <w:r w:rsidR="002512DE">
        <w:t xml:space="preserve">connections, </w:t>
      </w:r>
      <w:r w:rsidRPr="003A397D">
        <w:t xml:space="preserve">group </w:t>
      </w:r>
      <w:r w:rsidR="0066348A">
        <w:t>networking</w:t>
      </w:r>
      <w:r w:rsidRPr="003A397D">
        <w:t xml:space="preserve">, and more. </w:t>
      </w:r>
    </w:p>
    <w:p w14:paraId="3C7512BB" w14:textId="38174C5A" w:rsidR="003A397D" w:rsidRPr="003A397D" w:rsidRDefault="003A397D" w:rsidP="003A397D">
      <w:pPr>
        <w:tabs>
          <w:tab w:val="left" w:pos="1573"/>
        </w:tabs>
      </w:pPr>
      <w:r w:rsidRPr="003A397D">
        <w:t xml:space="preserve">Attending will provide me with new resources, leading education trends and ready-to-implement strategies to help me continue to build my skills in </w:t>
      </w:r>
      <w:r w:rsidR="00693A70">
        <w:t>self-aw</w:t>
      </w:r>
      <w:r w:rsidR="00873F99">
        <w:t>areness</w:t>
      </w:r>
      <w:r w:rsidRPr="003A397D">
        <w:t xml:space="preserve">, </w:t>
      </w:r>
      <w:r w:rsidR="00873F99">
        <w:t>career planning</w:t>
      </w:r>
      <w:r w:rsidRPr="003A397D">
        <w:t xml:space="preserve">, and </w:t>
      </w:r>
      <w:r w:rsidR="00873F99">
        <w:t>confidence</w:t>
      </w:r>
      <w:r w:rsidRPr="003A397D">
        <w:t xml:space="preserve">. The </w:t>
      </w:r>
      <w:r w:rsidR="00450FF0">
        <w:t>usual benefits I get from attending SHPE events that I’m</w:t>
      </w:r>
      <w:r w:rsidRPr="003A397D">
        <w:t xml:space="preserve"> specifically interested in are:</w:t>
      </w:r>
    </w:p>
    <w:p w14:paraId="725C7443" w14:textId="2A617645" w:rsidR="003A397D" w:rsidRPr="00450FF0" w:rsidRDefault="00450FF0" w:rsidP="003A397D">
      <w:pPr>
        <w:numPr>
          <w:ilvl w:val="0"/>
          <w:numId w:val="1"/>
        </w:numPr>
        <w:tabs>
          <w:tab w:val="left" w:pos="1573"/>
        </w:tabs>
        <w:spacing w:before="0" w:after="0"/>
        <w:rPr>
          <w:i/>
          <w:iCs/>
        </w:rPr>
      </w:pPr>
      <w:r w:rsidRPr="00450FF0">
        <w:rPr>
          <w:i/>
          <w:iCs/>
        </w:rPr>
        <w:t>Example 1 (i.e. Networking)</w:t>
      </w:r>
    </w:p>
    <w:p w14:paraId="5FE5107F" w14:textId="53A0F132" w:rsidR="003A397D" w:rsidRPr="00450FF0" w:rsidRDefault="00450FF0" w:rsidP="003A397D">
      <w:pPr>
        <w:numPr>
          <w:ilvl w:val="0"/>
          <w:numId w:val="1"/>
        </w:numPr>
        <w:tabs>
          <w:tab w:val="left" w:pos="1573"/>
        </w:tabs>
        <w:spacing w:before="0" w:after="0"/>
        <w:rPr>
          <w:i/>
          <w:iCs/>
        </w:rPr>
      </w:pPr>
      <w:r w:rsidRPr="00450FF0">
        <w:rPr>
          <w:i/>
          <w:iCs/>
        </w:rPr>
        <w:t>Example</w:t>
      </w:r>
      <w:r w:rsidR="003A397D" w:rsidRPr="00450FF0">
        <w:rPr>
          <w:i/>
          <w:iCs/>
        </w:rPr>
        <w:t xml:space="preserve"> 2</w:t>
      </w:r>
      <w:r w:rsidR="00C356A4">
        <w:rPr>
          <w:i/>
          <w:iCs/>
        </w:rPr>
        <w:t xml:space="preserve"> (i.e. Learning Leadership Tactics/Best Practices)</w:t>
      </w:r>
    </w:p>
    <w:p w14:paraId="71B6B02D" w14:textId="4E9624F5" w:rsidR="003A397D" w:rsidRPr="00450FF0" w:rsidRDefault="00450FF0" w:rsidP="003A397D">
      <w:pPr>
        <w:numPr>
          <w:ilvl w:val="0"/>
          <w:numId w:val="1"/>
        </w:numPr>
        <w:tabs>
          <w:tab w:val="left" w:pos="1573"/>
        </w:tabs>
        <w:spacing w:before="0" w:after="200"/>
        <w:rPr>
          <w:i/>
          <w:iCs/>
        </w:rPr>
      </w:pPr>
      <w:r w:rsidRPr="00450FF0">
        <w:rPr>
          <w:i/>
          <w:iCs/>
        </w:rPr>
        <w:t>Example</w:t>
      </w:r>
      <w:r w:rsidR="003A397D" w:rsidRPr="00450FF0">
        <w:rPr>
          <w:i/>
          <w:iCs/>
        </w:rPr>
        <w:t xml:space="preserve"> 3</w:t>
      </w:r>
      <w:r w:rsidR="00C356A4">
        <w:rPr>
          <w:i/>
          <w:iCs/>
        </w:rPr>
        <w:t xml:space="preserve"> (i.e. Building Connections for future employment, support, </w:t>
      </w:r>
      <w:proofErr w:type="spellStart"/>
      <w:r w:rsidR="00C356A4">
        <w:rPr>
          <w:i/>
          <w:iCs/>
        </w:rPr>
        <w:t>etc</w:t>
      </w:r>
      <w:proofErr w:type="spellEnd"/>
      <w:r w:rsidR="00C356A4">
        <w:rPr>
          <w:i/>
          <w:iCs/>
        </w:rPr>
        <w:t>)</w:t>
      </w:r>
    </w:p>
    <w:p w14:paraId="0891989A" w14:textId="58048830" w:rsidR="003A397D" w:rsidRPr="003A397D" w:rsidRDefault="003A397D" w:rsidP="003A397D">
      <w:pPr>
        <w:tabs>
          <w:tab w:val="left" w:pos="1573"/>
        </w:tabs>
      </w:pPr>
      <w:r w:rsidRPr="003A397D">
        <w:t xml:space="preserve">I’ve broken down </w:t>
      </w:r>
      <w:r w:rsidR="00636DBE">
        <w:t xml:space="preserve">next steps I’ll take </w:t>
      </w:r>
      <w:r w:rsidR="000A3A70">
        <w:t>to</w:t>
      </w:r>
      <w:r w:rsidR="00636DBE">
        <w:t xml:space="preserve"> support your decision </w:t>
      </w:r>
      <w:r w:rsidRPr="003A397D">
        <w:t>for me to attend:</w:t>
      </w:r>
    </w:p>
    <w:p w14:paraId="5497EEF0" w14:textId="6441D670" w:rsidR="003A397D" w:rsidRPr="0029597D" w:rsidRDefault="00636DBE" w:rsidP="003A397D">
      <w:pPr>
        <w:tabs>
          <w:tab w:val="left" w:pos="1573"/>
        </w:tabs>
        <w:rPr>
          <w:i/>
          <w:iCs/>
        </w:rPr>
      </w:pPr>
      <w:r>
        <w:t>Classwork</w:t>
      </w:r>
      <w:r w:rsidR="0029597D">
        <w:t>/Labs/Projects</w:t>
      </w:r>
      <w:r w:rsidR="003A397D" w:rsidRPr="003A397D">
        <w:t xml:space="preserve">: </w:t>
      </w:r>
      <w:r w:rsidR="0029597D">
        <w:rPr>
          <w:i/>
          <w:iCs/>
        </w:rPr>
        <w:t>list details of upcoming details</w:t>
      </w:r>
      <w:r w:rsidR="000A3A70">
        <w:rPr>
          <w:i/>
          <w:iCs/>
        </w:rPr>
        <w:t>, classes you’ll miss &amp; how you’ll be proactive to make up the time missed (schedule quiz ahead of time)</w:t>
      </w:r>
    </w:p>
    <w:p w14:paraId="28651841" w14:textId="2CBB8A7B" w:rsidR="00EB5EB2" w:rsidRDefault="00EB5EB2" w:rsidP="003A397D">
      <w:pPr>
        <w:tabs>
          <w:tab w:val="left" w:pos="1573"/>
        </w:tabs>
        <w:rPr>
          <w:i/>
          <w:iCs/>
          <w:color w:val="4472C4" w:themeColor="accent1"/>
        </w:rPr>
      </w:pPr>
      <w:r>
        <w:rPr>
          <w:i/>
          <w:iCs/>
          <w:color w:val="4472C4" w:themeColor="accent1"/>
        </w:rPr>
        <w:t>[only include if you’re asking for funds/financial support for you to attend]</w:t>
      </w:r>
    </w:p>
    <w:p w14:paraId="63B6405B" w14:textId="4FEF3F88" w:rsidR="003A397D" w:rsidRPr="00EB5EB2" w:rsidRDefault="003A397D" w:rsidP="003A397D">
      <w:pPr>
        <w:tabs>
          <w:tab w:val="left" w:pos="1573"/>
        </w:tabs>
        <w:rPr>
          <w:i/>
          <w:iCs/>
          <w:color w:val="4472C4" w:themeColor="accent1"/>
        </w:rPr>
      </w:pPr>
      <w:r w:rsidRPr="00EB5EB2">
        <w:rPr>
          <w:i/>
          <w:iCs/>
          <w:color w:val="4472C4" w:themeColor="accent1"/>
        </w:rPr>
        <w:t>Lodging: cost for hotel/lodging</w:t>
      </w:r>
    </w:p>
    <w:p w14:paraId="61CFD4B9" w14:textId="77777777" w:rsidR="003A397D" w:rsidRPr="00EB5EB2" w:rsidRDefault="003A397D" w:rsidP="003A397D">
      <w:pPr>
        <w:tabs>
          <w:tab w:val="left" w:pos="1573"/>
        </w:tabs>
        <w:rPr>
          <w:i/>
          <w:iCs/>
          <w:color w:val="4472C4" w:themeColor="accent1"/>
        </w:rPr>
      </w:pPr>
      <w:r w:rsidRPr="00EB5EB2">
        <w:rPr>
          <w:i/>
          <w:iCs/>
          <w:color w:val="4472C4" w:themeColor="accent1"/>
        </w:rPr>
        <w:t>Event Registration: cost for badge</w:t>
      </w:r>
    </w:p>
    <w:p w14:paraId="42258896" w14:textId="3D7B83ED" w:rsidR="003F7763" w:rsidRDefault="003A397D" w:rsidP="003A397D">
      <w:pPr>
        <w:tabs>
          <w:tab w:val="left" w:pos="1573"/>
        </w:tabs>
        <w:spacing w:after="0" w:line="276" w:lineRule="auto"/>
      </w:pPr>
      <w:r w:rsidRPr="003A397D">
        <w:t xml:space="preserve">Please feel free to visit the </w:t>
      </w:r>
      <w:r w:rsidR="003F7763">
        <w:t>SHPE</w:t>
      </w:r>
      <w:r w:rsidRPr="003A397D">
        <w:t xml:space="preserve"> website for additional information:</w:t>
      </w:r>
      <w:hyperlink r:id="rId10">
        <w:r w:rsidRPr="003A397D">
          <w:t xml:space="preserve"> </w:t>
        </w:r>
      </w:hyperlink>
      <w:r w:rsidR="003F7763" w:rsidRPr="003F7763">
        <w:t xml:space="preserve"> </w:t>
      </w:r>
      <w:hyperlink r:id="rId11" w:history="1">
        <w:r w:rsidR="003F7763" w:rsidRPr="000451DA">
          <w:rPr>
            <w:rStyle w:val="Hyperlink"/>
          </w:rPr>
          <w:t>https://shpe.org/leadershpe-live/</w:t>
        </w:r>
      </w:hyperlink>
      <w:r w:rsidRPr="003A397D">
        <w:t xml:space="preserve">. </w:t>
      </w:r>
    </w:p>
    <w:p w14:paraId="697734B0" w14:textId="65066A36" w:rsidR="003A397D" w:rsidRPr="003A397D" w:rsidRDefault="003A397D" w:rsidP="003A397D">
      <w:pPr>
        <w:tabs>
          <w:tab w:val="left" w:pos="1573"/>
        </w:tabs>
        <w:spacing w:after="0" w:line="276" w:lineRule="auto"/>
      </w:pPr>
      <w:r w:rsidRPr="003A397D">
        <w:t>Thank you in advance for your consideration, and I look forward to discussing further!</w:t>
      </w:r>
    </w:p>
    <w:p w14:paraId="1D2D3CA6" w14:textId="77777777" w:rsidR="003A397D" w:rsidRPr="003A397D" w:rsidRDefault="003A397D" w:rsidP="003A397D">
      <w:pPr>
        <w:tabs>
          <w:tab w:val="left" w:pos="1573"/>
        </w:tabs>
        <w:spacing w:after="0" w:line="276" w:lineRule="auto"/>
      </w:pPr>
    </w:p>
    <w:p w14:paraId="6B7C77AE" w14:textId="77777777" w:rsidR="003A397D" w:rsidRPr="003A397D" w:rsidRDefault="003A397D" w:rsidP="003A397D">
      <w:pPr>
        <w:tabs>
          <w:tab w:val="left" w:pos="1573"/>
        </w:tabs>
      </w:pPr>
      <w:r w:rsidRPr="003A397D">
        <w:t xml:space="preserve">Sincerely, </w:t>
      </w:r>
    </w:p>
    <w:p w14:paraId="226366DB" w14:textId="107075C4" w:rsidR="000448EB" w:rsidRPr="003F7763" w:rsidRDefault="003A397D" w:rsidP="003A397D">
      <w:pPr>
        <w:tabs>
          <w:tab w:val="left" w:pos="1573"/>
        </w:tabs>
        <w:rPr>
          <w:i/>
          <w:iCs/>
        </w:rPr>
      </w:pPr>
      <w:r w:rsidRPr="003F7763">
        <w:rPr>
          <w:i/>
          <w:iCs/>
        </w:rPr>
        <w:t>Your Name</w:t>
      </w:r>
    </w:p>
    <w:sectPr w:rsidR="000448EB" w:rsidRPr="003F7763" w:rsidSect="000448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9" w:right="1440" w:bottom="171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28492" w14:textId="77777777" w:rsidR="002A1F94" w:rsidRDefault="002A1F94" w:rsidP="00D238C4">
      <w:r>
        <w:separator/>
      </w:r>
    </w:p>
  </w:endnote>
  <w:endnote w:type="continuationSeparator" w:id="0">
    <w:p w14:paraId="1AD9FF9D" w14:textId="77777777" w:rsidR="002A1F94" w:rsidRDefault="002A1F94" w:rsidP="00D23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Calibri"/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BF1DF" w14:textId="77777777" w:rsidR="004007C6" w:rsidRDefault="004007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44D3" w14:textId="77777777" w:rsidR="004007C6" w:rsidRDefault="004007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A94B" w14:textId="77777777" w:rsidR="004007C6" w:rsidRDefault="004007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07489" w14:textId="77777777" w:rsidR="002A1F94" w:rsidRDefault="002A1F94" w:rsidP="00D238C4">
      <w:r>
        <w:separator/>
      </w:r>
    </w:p>
  </w:footnote>
  <w:footnote w:type="continuationSeparator" w:id="0">
    <w:p w14:paraId="6E6839B7" w14:textId="77777777" w:rsidR="002A1F94" w:rsidRDefault="002A1F94" w:rsidP="00D23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E0A9" w14:textId="77777777" w:rsidR="004007C6" w:rsidRDefault="004007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1937" w14:textId="77777777" w:rsidR="00D238C4" w:rsidRDefault="00F04F1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D935EB" wp14:editId="19F64194">
          <wp:simplePos x="0" y="0"/>
          <wp:positionH relativeFrom="column">
            <wp:posOffset>-903767</wp:posOffset>
          </wp:positionH>
          <wp:positionV relativeFrom="paragraph">
            <wp:posOffset>-457200</wp:posOffset>
          </wp:positionV>
          <wp:extent cx="7763255" cy="10046566"/>
          <wp:effectExtent l="0" t="0" r="9525" b="1206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HPE2020_Letterhead_CA-DC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5" cy="10046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1546" w14:textId="77777777" w:rsidR="000448EB" w:rsidRDefault="000448E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3E9001" wp14:editId="5627238B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4F30"/>
    <w:multiLevelType w:val="multilevel"/>
    <w:tmpl w:val="60AC2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8621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96"/>
    <w:rsid w:val="000448EB"/>
    <w:rsid w:val="0005586F"/>
    <w:rsid w:val="00072E33"/>
    <w:rsid w:val="00075658"/>
    <w:rsid w:val="000A3A70"/>
    <w:rsid w:val="001A08D2"/>
    <w:rsid w:val="001A3A5E"/>
    <w:rsid w:val="002512DE"/>
    <w:rsid w:val="00270558"/>
    <w:rsid w:val="0029597D"/>
    <w:rsid w:val="002A1F94"/>
    <w:rsid w:val="002E375F"/>
    <w:rsid w:val="00331A27"/>
    <w:rsid w:val="003A397D"/>
    <w:rsid w:val="003E6C65"/>
    <w:rsid w:val="003F7763"/>
    <w:rsid w:val="004007C6"/>
    <w:rsid w:val="00450FF0"/>
    <w:rsid w:val="00494AD2"/>
    <w:rsid w:val="00496B5A"/>
    <w:rsid w:val="00636DBE"/>
    <w:rsid w:val="006568DB"/>
    <w:rsid w:val="0066348A"/>
    <w:rsid w:val="00690FA0"/>
    <w:rsid w:val="00693A70"/>
    <w:rsid w:val="007279AA"/>
    <w:rsid w:val="0082534B"/>
    <w:rsid w:val="00840C81"/>
    <w:rsid w:val="00873F99"/>
    <w:rsid w:val="008C481A"/>
    <w:rsid w:val="0090473B"/>
    <w:rsid w:val="00991E53"/>
    <w:rsid w:val="00991E8E"/>
    <w:rsid w:val="009952A1"/>
    <w:rsid w:val="009C7E90"/>
    <w:rsid w:val="009D49AA"/>
    <w:rsid w:val="009E4DA0"/>
    <w:rsid w:val="00A517A5"/>
    <w:rsid w:val="00A963B6"/>
    <w:rsid w:val="00AB1920"/>
    <w:rsid w:val="00B06B51"/>
    <w:rsid w:val="00B271E5"/>
    <w:rsid w:val="00B72295"/>
    <w:rsid w:val="00C356A4"/>
    <w:rsid w:val="00D238C4"/>
    <w:rsid w:val="00D50596"/>
    <w:rsid w:val="00D87D75"/>
    <w:rsid w:val="00DA316B"/>
    <w:rsid w:val="00E725C8"/>
    <w:rsid w:val="00EB5EB2"/>
    <w:rsid w:val="00EC01F5"/>
    <w:rsid w:val="00F0318A"/>
    <w:rsid w:val="00F04F11"/>
    <w:rsid w:val="00F40D26"/>
    <w:rsid w:val="00F650BF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662DE"/>
  <w14:defaultImageDpi w14:val="32767"/>
  <w15:chartTrackingRefBased/>
  <w15:docId w15:val="{696F1022-BE16-42DF-B6DB-7B7CC032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48EB"/>
    <w:pPr>
      <w:spacing w:before="120" w:after="120"/>
    </w:pPr>
    <w:rPr>
      <w:rFonts w:ascii="Univers" w:hAnsi="Unive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48EB"/>
    <w:pPr>
      <w:keepNext/>
      <w:keepLines/>
      <w:spacing w:before="240"/>
      <w:outlineLvl w:val="0"/>
    </w:pPr>
    <w:rPr>
      <w:rFonts w:eastAsiaTheme="majorEastAsia" w:cstheme="majorBidi"/>
      <w:b/>
      <w:color w:val="19285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48EB"/>
    <w:pPr>
      <w:keepNext/>
      <w:keepLines/>
      <w:spacing w:before="160"/>
      <w:outlineLvl w:val="1"/>
    </w:pPr>
    <w:rPr>
      <w:rFonts w:eastAsiaTheme="majorEastAsia" w:cstheme="majorBidi"/>
      <w:color w:val="1870B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PGTableHeading">
    <w:name w:val="MPG Table Heading"/>
    <w:basedOn w:val="TableGrid"/>
    <w:uiPriority w:val="99"/>
    <w:rsid w:val="00690FA0"/>
    <w:tblPr/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single" w:sz="4" w:space="0" w:color="FFFFFF" w:themeColor="background1"/>
          <w:tl2br w:val="nil"/>
          <w:tr2bl w:val="nil"/>
        </w:tcBorders>
        <w:shd w:val="solid" w:color="285BA7" w:fill="285BA7"/>
      </w:tcPr>
    </w:tblStylePr>
  </w:style>
  <w:style w:type="table" w:styleId="TableGrid">
    <w:name w:val="Table Grid"/>
    <w:basedOn w:val="TableNormal"/>
    <w:uiPriority w:val="39"/>
    <w:rsid w:val="00690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PGTable">
    <w:name w:val="MPG Table"/>
    <w:basedOn w:val="TableGrid"/>
    <w:uiPriority w:val="99"/>
    <w:rsid w:val="00690FA0"/>
    <w:pPr>
      <w:jc w:val="center"/>
    </w:pPr>
    <w:rPr>
      <w:rFonts w:ascii="Arial" w:hAnsi="Arial"/>
      <w:sz w:val="22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2F2F2" w:themeColor="background1" w:themeShade="F2"/>
        <w:insideV w:val="none" w:sz="0" w:space="0" w:color="auto"/>
      </w:tblBorders>
    </w:tblPr>
    <w:tcPr>
      <w:vAlign w:val="center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285BA7"/>
        <w:sz w:val="22"/>
      </w:rPr>
      <w:tblPr/>
      <w:tcPr>
        <w:shd w:val="clear" w:color="auto" w:fill="F2F2F2" w:themeFill="background1" w:themeFillShade="F2"/>
      </w:tcPr>
    </w:tblStylePr>
    <w:tblStylePr w:type="firstCol">
      <w:pPr>
        <w:jc w:val="left"/>
      </w:pPr>
      <w:rPr>
        <w:b/>
        <w:color w:val="285BA7"/>
      </w:rPr>
    </w:tblStylePr>
  </w:style>
  <w:style w:type="paragraph" w:styleId="Header">
    <w:name w:val="header"/>
    <w:basedOn w:val="Normal"/>
    <w:link w:val="HeaderChar"/>
    <w:uiPriority w:val="99"/>
    <w:unhideWhenUsed/>
    <w:rsid w:val="00D23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8C4"/>
  </w:style>
  <w:style w:type="paragraph" w:styleId="Footer">
    <w:name w:val="footer"/>
    <w:basedOn w:val="Normal"/>
    <w:link w:val="FooterChar"/>
    <w:uiPriority w:val="99"/>
    <w:unhideWhenUsed/>
    <w:rsid w:val="00D23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8C4"/>
  </w:style>
  <w:style w:type="character" w:customStyle="1" w:styleId="Heading1Char">
    <w:name w:val="Heading 1 Char"/>
    <w:basedOn w:val="DefaultParagraphFont"/>
    <w:link w:val="Heading1"/>
    <w:uiPriority w:val="9"/>
    <w:rsid w:val="000448EB"/>
    <w:rPr>
      <w:rFonts w:ascii="Univers" w:eastAsiaTheme="majorEastAsia" w:hAnsi="Univers" w:cstheme="majorBidi"/>
      <w:b/>
      <w:color w:val="19285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448EB"/>
    <w:rPr>
      <w:rFonts w:ascii="Univers" w:eastAsiaTheme="majorEastAsia" w:hAnsi="Univers" w:cstheme="majorBidi"/>
      <w:color w:val="1870B8"/>
      <w:sz w:val="26"/>
      <w:szCs w:val="26"/>
    </w:rPr>
  </w:style>
  <w:style w:type="paragraph" w:styleId="Revision">
    <w:name w:val="Revision"/>
    <w:hidden/>
    <w:uiPriority w:val="99"/>
    <w:semiHidden/>
    <w:rsid w:val="000448EB"/>
    <w:rPr>
      <w:rFonts w:ascii="Univers" w:hAnsi="Univers"/>
    </w:rPr>
  </w:style>
  <w:style w:type="character" w:styleId="Hyperlink">
    <w:name w:val="Hyperlink"/>
    <w:basedOn w:val="DefaultParagraphFont"/>
    <w:uiPriority w:val="99"/>
    <w:unhideWhenUsed/>
    <w:rsid w:val="003F77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F7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hpe.org/leadershpe-live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sxswedu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nlinck/Library/Group%20Containers/UBF8T346G9.Office/User%20Content.localized/Templates.localized/SHPE%20Digital%20Letterhead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a3a1a1-a236-4154-b2af-beca02da496a">
      <Terms xmlns="http://schemas.microsoft.com/office/infopath/2007/PartnerControls"/>
    </lcf76f155ced4ddcb4097134ff3c332f>
    <TaxCatchAll xmlns="e73665a0-2174-4e34-a90a-6c1340aaa295" xsi:nil="true"/>
    <Josecomments xmlns="8ca3a1a1-a236-4154-b2af-beca02da49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376A6CD46A9F4ABB7294AA16B2BBE3" ma:contentTypeVersion="17" ma:contentTypeDescription="Create a new document." ma:contentTypeScope="" ma:versionID="c2440416ba26826184e0d7e07c6c8cb8">
  <xsd:schema xmlns:xsd="http://www.w3.org/2001/XMLSchema" xmlns:xs="http://www.w3.org/2001/XMLSchema" xmlns:p="http://schemas.microsoft.com/office/2006/metadata/properties" xmlns:ns2="8ca3a1a1-a236-4154-b2af-beca02da496a" xmlns:ns3="e73665a0-2174-4e34-a90a-6c1340aaa295" targetNamespace="http://schemas.microsoft.com/office/2006/metadata/properties" ma:root="true" ma:fieldsID="be05865afddc1ff30cd50d7e4af86502" ns2:_="" ns3:_="">
    <xsd:import namespace="8ca3a1a1-a236-4154-b2af-beca02da496a"/>
    <xsd:import namespace="e73665a0-2174-4e34-a90a-6c1340aaa2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Jo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3a1a1-a236-4154-b2af-beca02da4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46d704a-4a25-4a7b-adb3-bbc666b85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Josecomments" ma:index="24" nillable="true" ma:displayName="Jose comments" ma:format="Dropdown" ma:internalName="Jos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665a0-2174-4e34-a90a-6c1340aaa2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3199ae0-713d-4f41-b447-01905c608147}" ma:internalName="TaxCatchAll" ma:showField="CatchAllData" ma:web="e73665a0-2174-4e34-a90a-6c1340aaa2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02F0A-4C61-4DB9-9435-5A76C36A33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70D349-44A6-41BD-AC48-B66AD4EA5D7F}">
  <ds:schemaRefs>
    <ds:schemaRef ds:uri="http://schemas.microsoft.com/office/2006/metadata/properties"/>
    <ds:schemaRef ds:uri="http://schemas.microsoft.com/office/infopath/2007/PartnerControls"/>
    <ds:schemaRef ds:uri="8ca3a1a1-a236-4154-b2af-beca02da496a"/>
    <ds:schemaRef ds:uri="e73665a0-2174-4e34-a90a-6c1340aaa295"/>
  </ds:schemaRefs>
</ds:datastoreItem>
</file>

<file path=customXml/itemProps3.xml><?xml version="1.0" encoding="utf-8"?>
<ds:datastoreItem xmlns:ds="http://schemas.openxmlformats.org/officeDocument/2006/customXml" ds:itemID="{583ED44C-D6E3-4FE2-A268-4B3B6D174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3a1a1-a236-4154-b2af-beca02da496a"/>
    <ds:schemaRef ds:uri="e73665a0-2174-4e34-a90a-6c1340aaa2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SHPE Digital Letterhead 2021.dotx</Template>
  <TotalTime>0</TotalTime>
  <Pages>1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Martin</dc:creator>
  <cp:keywords/>
  <dc:description/>
  <cp:lastModifiedBy>Jen</cp:lastModifiedBy>
  <cp:revision>2</cp:revision>
  <dcterms:created xsi:type="dcterms:W3CDTF">2023-02-27T17:08:00Z</dcterms:created>
  <dcterms:modified xsi:type="dcterms:W3CDTF">2023-02-27T17:08:00Z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0x0101005E376A6CD46A9F4ABB7294AA16B2BBE3</vt:lpwstr>
  </property>
  <property fmtid="{D5CDD505-2E9C-101B-9397-08002B2CF9AE}" pid="3" name="GrammarlyDocumentId">
    <vt:lpwstr>2d16710a-17a1-42a6-bd99-d34e876078fa</vt:lpwstr>
  </property>
</Properties>
</file>